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7016C" w14:textId="77777777" w:rsidR="00A21F9F" w:rsidRPr="002E1E6B" w:rsidRDefault="00A21F9F" w:rsidP="00E96D2E">
      <w:pPr>
        <w:shd w:val="clear" w:color="auto" w:fill="FFFFFF" w:themeFill="background1"/>
        <w:rPr>
          <w:rFonts w:cs="Arial"/>
        </w:rPr>
      </w:pPr>
    </w:p>
    <w:tbl>
      <w:tblPr>
        <w:tblW w:w="9639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4"/>
        <w:gridCol w:w="942"/>
        <w:gridCol w:w="187"/>
        <w:gridCol w:w="239"/>
        <w:gridCol w:w="425"/>
        <w:gridCol w:w="425"/>
        <w:gridCol w:w="284"/>
        <w:gridCol w:w="425"/>
        <w:gridCol w:w="142"/>
        <w:gridCol w:w="160"/>
        <w:gridCol w:w="243"/>
        <w:gridCol w:w="164"/>
        <w:gridCol w:w="217"/>
        <w:gridCol w:w="208"/>
        <w:gridCol w:w="634"/>
        <w:gridCol w:w="53"/>
        <w:gridCol w:w="48"/>
        <w:gridCol w:w="222"/>
        <w:gridCol w:w="460"/>
        <w:gridCol w:w="284"/>
        <w:gridCol w:w="104"/>
        <w:gridCol w:w="380"/>
        <w:gridCol w:w="689"/>
        <w:gridCol w:w="107"/>
        <w:gridCol w:w="733"/>
      </w:tblGrid>
      <w:tr w:rsidR="00A950CD" w:rsidRPr="002E1E6B" w14:paraId="438EA805" w14:textId="77777777" w:rsidTr="00AB25B1">
        <w:trPr>
          <w:trHeight w:val="274"/>
          <w:jc w:val="center"/>
        </w:trPr>
        <w:tc>
          <w:tcPr>
            <w:tcW w:w="9639" w:type="dxa"/>
            <w:gridSpan w:val="25"/>
            <w:vAlign w:val="center"/>
          </w:tcPr>
          <w:p w14:paraId="2E7E6FAA" w14:textId="77777777" w:rsidR="00A950CD" w:rsidRPr="002E1E6B" w:rsidRDefault="00A950CD" w:rsidP="00E96D2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  <w:u w:val="single"/>
              </w:rPr>
              <w:t>Datos Generales</w:t>
            </w:r>
          </w:p>
        </w:tc>
      </w:tr>
      <w:tr w:rsidR="00560C93" w:rsidRPr="002E1E6B" w14:paraId="1F5983E0" w14:textId="77777777" w:rsidTr="00AB25B1">
        <w:trPr>
          <w:trHeight w:val="257"/>
          <w:jc w:val="center"/>
        </w:trPr>
        <w:tc>
          <w:tcPr>
            <w:tcW w:w="1864" w:type="dxa"/>
            <w:vAlign w:val="bottom"/>
          </w:tcPr>
          <w:p w14:paraId="52D0AACC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Numero de </w:t>
            </w:r>
            <w:r w:rsidR="003B1986" w:rsidRPr="002E1E6B">
              <w:rPr>
                <w:rFonts w:cs="Arial"/>
                <w:b/>
                <w:sz w:val="16"/>
                <w:szCs w:val="16"/>
              </w:rPr>
              <w:t>SUNL</w:t>
            </w:r>
          </w:p>
        </w:tc>
        <w:tc>
          <w:tcPr>
            <w:tcW w:w="3229" w:type="dxa"/>
            <w:gridSpan w:val="9"/>
            <w:vAlign w:val="bottom"/>
          </w:tcPr>
          <w:p w14:paraId="2A352BE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2249" w:type="dxa"/>
            <w:gridSpan w:val="9"/>
            <w:vAlign w:val="bottom"/>
          </w:tcPr>
          <w:p w14:paraId="54E2F87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>Fecha de Entrega</w:t>
            </w:r>
          </w:p>
        </w:tc>
        <w:tc>
          <w:tcPr>
            <w:tcW w:w="2297" w:type="dxa"/>
            <w:gridSpan w:val="6"/>
            <w:vAlign w:val="bottom"/>
          </w:tcPr>
          <w:p w14:paraId="2261DC9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  <w:tr w:rsidR="00CC5A1E" w:rsidRPr="002E1E6B" w14:paraId="01EE6958" w14:textId="77777777" w:rsidTr="00AB25B1">
        <w:trPr>
          <w:trHeight w:val="257"/>
          <w:jc w:val="center"/>
        </w:trPr>
        <w:tc>
          <w:tcPr>
            <w:tcW w:w="1864" w:type="dxa"/>
            <w:vAlign w:val="bottom"/>
          </w:tcPr>
          <w:p w14:paraId="4824E01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Placas vehículo </w:t>
            </w:r>
          </w:p>
        </w:tc>
        <w:tc>
          <w:tcPr>
            <w:tcW w:w="1368" w:type="dxa"/>
            <w:gridSpan w:val="3"/>
            <w:vAlign w:val="bottom"/>
          </w:tcPr>
          <w:p w14:paraId="49B6E47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1701" w:type="dxa"/>
            <w:gridSpan w:val="5"/>
            <w:vAlign w:val="bottom"/>
          </w:tcPr>
          <w:p w14:paraId="0868B0C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>Municipio</w:t>
            </w:r>
          </w:p>
        </w:tc>
        <w:tc>
          <w:tcPr>
            <w:tcW w:w="1727" w:type="dxa"/>
            <w:gridSpan w:val="8"/>
            <w:vAlign w:val="bottom"/>
          </w:tcPr>
          <w:p w14:paraId="3353B26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966" w:type="dxa"/>
            <w:gridSpan w:val="3"/>
            <w:vAlign w:val="bottom"/>
          </w:tcPr>
          <w:p w14:paraId="2CF075B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 xml:space="preserve">Dirección </w:t>
            </w:r>
          </w:p>
        </w:tc>
        <w:tc>
          <w:tcPr>
            <w:tcW w:w="2013" w:type="dxa"/>
            <w:gridSpan w:val="5"/>
            <w:vAlign w:val="bottom"/>
          </w:tcPr>
          <w:p w14:paraId="1FE07B7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  <w:tr w:rsidR="00CC5A1E" w:rsidRPr="002E1E6B" w14:paraId="77FC4F91" w14:textId="77777777" w:rsidTr="00AB25B1">
        <w:trPr>
          <w:trHeight w:val="257"/>
          <w:jc w:val="center"/>
        </w:trPr>
        <w:tc>
          <w:tcPr>
            <w:tcW w:w="1864" w:type="dxa"/>
            <w:vAlign w:val="bottom"/>
          </w:tcPr>
          <w:p w14:paraId="324BFCE8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Tipo de vehículo </w:t>
            </w:r>
          </w:p>
        </w:tc>
        <w:tc>
          <w:tcPr>
            <w:tcW w:w="1129" w:type="dxa"/>
            <w:gridSpan w:val="2"/>
          </w:tcPr>
          <w:p w14:paraId="28322302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>Trescientos</w:t>
            </w:r>
          </w:p>
        </w:tc>
        <w:tc>
          <w:tcPr>
            <w:tcW w:w="239" w:type="dxa"/>
          </w:tcPr>
          <w:p w14:paraId="2675BC39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14:paraId="0DC2AEE7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proofErr w:type="spellStart"/>
            <w:r w:rsidRPr="002E1E6B">
              <w:rPr>
                <w:rFonts w:cs="Arial"/>
                <w:bCs/>
                <w:sz w:val="16"/>
                <w:szCs w:val="16"/>
              </w:rPr>
              <w:t>Turb</w:t>
            </w:r>
            <w:r w:rsidR="00CC5A1E" w:rsidRPr="002E1E6B">
              <w:rPr>
                <w:rFonts w:cs="Arial"/>
                <w:bCs/>
                <w:sz w:val="16"/>
                <w:szCs w:val="16"/>
              </w:rPr>
              <w:t>ito</w:t>
            </w:r>
            <w:proofErr w:type="spellEnd"/>
          </w:p>
        </w:tc>
        <w:tc>
          <w:tcPr>
            <w:tcW w:w="284" w:type="dxa"/>
          </w:tcPr>
          <w:p w14:paraId="00BC7F61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970" w:type="dxa"/>
            <w:gridSpan w:val="4"/>
          </w:tcPr>
          <w:p w14:paraId="5A6F6D33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>Sencillo</w:t>
            </w:r>
          </w:p>
        </w:tc>
        <w:tc>
          <w:tcPr>
            <w:tcW w:w="381" w:type="dxa"/>
            <w:gridSpan w:val="2"/>
          </w:tcPr>
          <w:p w14:paraId="7FBD29DF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842" w:type="dxa"/>
            <w:gridSpan w:val="2"/>
          </w:tcPr>
          <w:p w14:paraId="16FC4E58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 xml:space="preserve">Doble- troque </w:t>
            </w:r>
          </w:p>
        </w:tc>
        <w:tc>
          <w:tcPr>
            <w:tcW w:w="323" w:type="dxa"/>
            <w:gridSpan w:val="3"/>
          </w:tcPr>
          <w:p w14:paraId="68564308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848" w:type="dxa"/>
            <w:gridSpan w:val="3"/>
          </w:tcPr>
          <w:p w14:paraId="50568B88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 xml:space="preserve">Cuatro manos </w:t>
            </w:r>
          </w:p>
        </w:tc>
        <w:tc>
          <w:tcPr>
            <w:tcW w:w="380" w:type="dxa"/>
          </w:tcPr>
          <w:p w14:paraId="2333C363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796" w:type="dxa"/>
            <w:gridSpan w:val="2"/>
          </w:tcPr>
          <w:p w14:paraId="13DB84C9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 xml:space="preserve">Tracto- mula </w:t>
            </w:r>
          </w:p>
        </w:tc>
        <w:tc>
          <w:tcPr>
            <w:tcW w:w="733" w:type="dxa"/>
          </w:tcPr>
          <w:p w14:paraId="6781C1FF" w14:textId="77777777" w:rsidR="003B1986" w:rsidRPr="002E1E6B" w:rsidRDefault="003B1986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  <w:tr w:rsidR="00CC5A1E" w:rsidRPr="002E1E6B" w14:paraId="079D7C52" w14:textId="77777777" w:rsidTr="00AB25B1">
        <w:trPr>
          <w:trHeight w:val="251"/>
          <w:jc w:val="center"/>
        </w:trPr>
        <w:tc>
          <w:tcPr>
            <w:tcW w:w="1864" w:type="dxa"/>
            <w:vAlign w:val="bottom"/>
          </w:tcPr>
          <w:p w14:paraId="25855827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</w:rPr>
              <w:t xml:space="preserve">Tipo de </w:t>
            </w:r>
            <w:r w:rsidR="00E5218A" w:rsidRPr="002E1E6B">
              <w:rPr>
                <w:rFonts w:cs="Arial"/>
                <w:b/>
                <w:sz w:val="16"/>
                <w:szCs w:val="16"/>
              </w:rPr>
              <w:t>SUNL</w:t>
            </w:r>
          </w:p>
        </w:tc>
        <w:tc>
          <w:tcPr>
            <w:tcW w:w="1793" w:type="dxa"/>
            <w:gridSpan w:val="4"/>
            <w:vAlign w:val="bottom"/>
          </w:tcPr>
          <w:p w14:paraId="079387FE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>Renovación</w:t>
            </w:r>
          </w:p>
        </w:tc>
        <w:tc>
          <w:tcPr>
            <w:tcW w:w="709" w:type="dxa"/>
            <w:gridSpan w:val="2"/>
            <w:vAlign w:val="bottom"/>
          </w:tcPr>
          <w:p w14:paraId="41D4DB1D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1559" w:type="dxa"/>
            <w:gridSpan w:val="7"/>
            <w:vAlign w:val="bottom"/>
          </w:tcPr>
          <w:p w14:paraId="1DE6B816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Cs/>
                <w:sz w:val="16"/>
                <w:szCs w:val="16"/>
              </w:rPr>
              <w:t>Movilización</w:t>
            </w:r>
          </w:p>
        </w:tc>
        <w:tc>
          <w:tcPr>
            <w:tcW w:w="687" w:type="dxa"/>
            <w:gridSpan w:val="2"/>
            <w:vAlign w:val="bottom"/>
          </w:tcPr>
          <w:p w14:paraId="3730E196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2187" w:type="dxa"/>
            <w:gridSpan w:val="7"/>
            <w:vAlign w:val="bottom"/>
          </w:tcPr>
          <w:p w14:paraId="694AF6CE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proofErr w:type="spellStart"/>
            <w:r w:rsidRPr="002E1E6B">
              <w:rPr>
                <w:rFonts w:cs="Arial"/>
                <w:bCs/>
                <w:sz w:val="16"/>
                <w:szCs w:val="16"/>
              </w:rPr>
              <w:t>Removilización</w:t>
            </w:r>
            <w:proofErr w:type="spellEnd"/>
            <w:r w:rsidRPr="002E1E6B">
              <w:rPr>
                <w:rFonts w:cs="Arial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40" w:type="dxa"/>
            <w:gridSpan w:val="2"/>
            <w:vAlign w:val="bottom"/>
          </w:tcPr>
          <w:p w14:paraId="7BEB2954" w14:textId="77777777" w:rsidR="00634CE1" w:rsidRPr="002E1E6B" w:rsidRDefault="00634CE1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  <w:tr w:rsidR="00560C93" w:rsidRPr="002E1E6B" w14:paraId="29E86CD7" w14:textId="77777777" w:rsidTr="00AB25B1">
        <w:trPr>
          <w:trHeight w:val="257"/>
          <w:jc w:val="center"/>
        </w:trPr>
        <w:tc>
          <w:tcPr>
            <w:tcW w:w="1864" w:type="dxa"/>
            <w:vAlign w:val="bottom"/>
          </w:tcPr>
          <w:p w14:paraId="3FB7128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>Nombre Funcionario Entrega</w:t>
            </w:r>
            <w:r w:rsidR="003959FE" w:rsidRPr="002E1E6B">
              <w:rPr>
                <w:rFonts w:cs="Arial"/>
                <w:b/>
                <w:sz w:val="16"/>
                <w:szCs w:val="16"/>
              </w:rPr>
              <w:t xml:space="preserve"> / Revisa </w:t>
            </w:r>
          </w:p>
        </w:tc>
        <w:tc>
          <w:tcPr>
            <w:tcW w:w="3229" w:type="dxa"/>
            <w:gridSpan w:val="9"/>
            <w:vAlign w:val="bottom"/>
          </w:tcPr>
          <w:p w14:paraId="6D4FB756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  <w:tc>
          <w:tcPr>
            <w:tcW w:w="2249" w:type="dxa"/>
            <w:gridSpan w:val="9"/>
            <w:vAlign w:val="bottom"/>
          </w:tcPr>
          <w:p w14:paraId="263951B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>Nombre Usuario que recibe</w:t>
            </w:r>
          </w:p>
        </w:tc>
        <w:tc>
          <w:tcPr>
            <w:tcW w:w="2297" w:type="dxa"/>
            <w:gridSpan w:val="6"/>
            <w:vAlign w:val="bottom"/>
          </w:tcPr>
          <w:p w14:paraId="0000632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  <w:tr w:rsidR="00CC5A1E" w:rsidRPr="002E1E6B" w14:paraId="232E0B73" w14:textId="77777777" w:rsidTr="00AB25B1">
        <w:trPr>
          <w:trHeight w:val="257"/>
          <w:jc w:val="center"/>
        </w:trPr>
        <w:tc>
          <w:tcPr>
            <w:tcW w:w="1864" w:type="dxa"/>
            <w:vAlign w:val="bottom"/>
          </w:tcPr>
          <w:p w14:paraId="54A44B3F" w14:textId="77777777" w:rsidR="001C6882" w:rsidRPr="002E1E6B" w:rsidRDefault="001C6882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Movilización  </w:t>
            </w:r>
          </w:p>
        </w:tc>
        <w:tc>
          <w:tcPr>
            <w:tcW w:w="942" w:type="dxa"/>
            <w:vAlign w:val="bottom"/>
          </w:tcPr>
          <w:p w14:paraId="3DE7A107" w14:textId="77777777" w:rsidR="001C6882" w:rsidRPr="002E1E6B" w:rsidRDefault="00640B8D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SI </w:t>
            </w:r>
          </w:p>
        </w:tc>
        <w:tc>
          <w:tcPr>
            <w:tcW w:w="851" w:type="dxa"/>
            <w:gridSpan w:val="3"/>
            <w:vAlign w:val="bottom"/>
          </w:tcPr>
          <w:p w14:paraId="7A196E05" w14:textId="77777777" w:rsidR="001C6882" w:rsidRPr="002E1E6B" w:rsidRDefault="001C6882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vAlign w:val="bottom"/>
          </w:tcPr>
          <w:p w14:paraId="3C9EA5E9" w14:textId="77777777" w:rsidR="001C6882" w:rsidRPr="002E1E6B" w:rsidRDefault="00640B8D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NO </w:t>
            </w:r>
          </w:p>
        </w:tc>
        <w:tc>
          <w:tcPr>
            <w:tcW w:w="709" w:type="dxa"/>
            <w:gridSpan w:val="4"/>
            <w:vAlign w:val="bottom"/>
          </w:tcPr>
          <w:p w14:paraId="2D4FAB4B" w14:textId="77777777" w:rsidR="001C6882" w:rsidRPr="002E1E6B" w:rsidRDefault="001C6882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vAlign w:val="bottom"/>
          </w:tcPr>
          <w:p w14:paraId="646B394E" w14:textId="77777777" w:rsidR="001C6882" w:rsidRPr="002E1E6B" w:rsidRDefault="00640B8D" w:rsidP="00E96D2E">
            <w:pPr>
              <w:shd w:val="clear" w:color="auto" w:fill="FFFFFF" w:themeFill="background1"/>
              <w:rPr>
                <w:rFonts w:cs="Arial"/>
                <w:b/>
                <w:sz w:val="16"/>
                <w:szCs w:val="16"/>
              </w:rPr>
            </w:pPr>
            <w:r w:rsidRPr="002E1E6B">
              <w:rPr>
                <w:rFonts w:cs="Arial"/>
                <w:b/>
                <w:sz w:val="16"/>
                <w:szCs w:val="16"/>
              </w:rPr>
              <w:t xml:space="preserve">N° de </w:t>
            </w:r>
            <w:r w:rsidR="00CC5A1E" w:rsidRPr="002E1E6B">
              <w:rPr>
                <w:rFonts w:cs="Arial"/>
                <w:b/>
                <w:sz w:val="16"/>
                <w:szCs w:val="16"/>
              </w:rPr>
              <w:t>Resolución</w:t>
            </w:r>
            <w:r w:rsidR="001506FB" w:rsidRPr="002E1E6B">
              <w:rPr>
                <w:rFonts w:cs="Arial"/>
                <w:b/>
                <w:sz w:val="16"/>
                <w:szCs w:val="16"/>
              </w:rPr>
              <w:t>/Año</w:t>
            </w:r>
          </w:p>
        </w:tc>
        <w:tc>
          <w:tcPr>
            <w:tcW w:w="2297" w:type="dxa"/>
            <w:gridSpan w:val="6"/>
            <w:vAlign w:val="bottom"/>
          </w:tcPr>
          <w:p w14:paraId="0082561B" w14:textId="77777777" w:rsidR="001C6882" w:rsidRPr="002E1E6B" w:rsidRDefault="001C6882" w:rsidP="00E96D2E">
            <w:pPr>
              <w:shd w:val="clear" w:color="auto" w:fill="FFFFFF" w:themeFill="background1"/>
              <w:rPr>
                <w:rFonts w:cs="Arial"/>
                <w:bCs/>
                <w:sz w:val="16"/>
                <w:szCs w:val="16"/>
              </w:rPr>
            </w:pPr>
          </w:p>
        </w:tc>
      </w:tr>
    </w:tbl>
    <w:p w14:paraId="3879F2C0" w14:textId="77777777" w:rsidR="00815450" w:rsidRPr="002E1E6B" w:rsidRDefault="00815450" w:rsidP="00E96D2E">
      <w:pPr>
        <w:shd w:val="clear" w:color="auto" w:fill="FFFFFF" w:themeFill="background1"/>
        <w:tabs>
          <w:tab w:val="left" w:pos="1940"/>
        </w:tabs>
        <w:spacing w:line="360" w:lineRule="auto"/>
        <w:jc w:val="both"/>
        <w:rPr>
          <w:rFonts w:cs="Arial"/>
          <w:sz w:val="18"/>
          <w:szCs w:val="18"/>
        </w:rPr>
      </w:pPr>
    </w:p>
    <w:tbl>
      <w:tblPr>
        <w:tblpPr w:leftFromText="141" w:rightFromText="141" w:vertAnchor="text" w:horzAnchor="margin" w:tblpXSpec="center" w:tblpY="-78"/>
        <w:tblW w:w="975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3"/>
        <w:gridCol w:w="917"/>
        <w:gridCol w:w="1651"/>
        <w:gridCol w:w="1650"/>
        <w:gridCol w:w="2338"/>
        <w:gridCol w:w="2200"/>
      </w:tblGrid>
      <w:tr w:rsidR="009E6A51" w:rsidRPr="002E1E6B" w14:paraId="13F2D851" w14:textId="77777777" w:rsidTr="00AB25B1">
        <w:trPr>
          <w:trHeight w:val="496"/>
        </w:trPr>
        <w:tc>
          <w:tcPr>
            <w:tcW w:w="0" w:type="auto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628907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N° Arrume 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  <w:hideMark/>
          </w:tcPr>
          <w:p w14:paraId="142FA876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Dimensiones (m) </w:t>
            </w:r>
          </w:p>
        </w:tc>
        <w:tc>
          <w:tcPr>
            <w:tcW w:w="1650" w:type="dxa"/>
            <w:shd w:val="clear" w:color="auto" w:fill="auto"/>
            <w:vAlign w:val="center"/>
            <w:hideMark/>
          </w:tcPr>
          <w:p w14:paraId="035E8552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Factor de espaciamiento </w:t>
            </w:r>
          </w:p>
        </w:tc>
        <w:tc>
          <w:tcPr>
            <w:tcW w:w="2338" w:type="dxa"/>
            <w:shd w:val="clear" w:color="auto" w:fill="auto"/>
            <w:noWrap/>
            <w:vAlign w:val="center"/>
            <w:hideMark/>
          </w:tcPr>
          <w:p w14:paraId="5C2D5515" w14:textId="77777777" w:rsidR="004F6C49" w:rsidRPr="002E1E6B" w:rsidRDefault="0036377F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Especie</w:t>
            </w:r>
            <w:r w:rsidR="009E6A51"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s</w:t>
            </w: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  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14:paraId="5225EC9B" w14:textId="77777777" w:rsidR="004F6C49" w:rsidRPr="002E1E6B" w:rsidRDefault="0036377F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Volumen m</w:t>
            </w:r>
            <w:r w:rsidRPr="002E1E6B">
              <w:rPr>
                <w:rFonts w:cs="Arial"/>
                <w:b/>
                <w:bCs/>
                <w:sz w:val="16"/>
                <w:szCs w:val="16"/>
                <w:vertAlign w:val="superscript"/>
                <w:lang w:val="es-CO" w:eastAsia="es-CO"/>
              </w:rPr>
              <w:t>3</w:t>
            </w:r>
          </w:p>
        </w:tc>
      </w:tr>
      <w:tr w:rsidR="00AB25B1" w:rsidRPr="002E1E6B" w14:paraId="5FFC970C" w14:textId="77777777" w:rsidTr="00AB25B1">
        <w:trPr>
          <w:trHeight w:val="247"/>
        </w:trPr>
        <w:tc>
          <w:tcPr>
            <w:tcW w:w="0" w:type="auto"/>
            <w:vMerge w:val="restart"/>
            <w:tcBorders>
              <w:lef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616561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17B1EC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Alto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2B592272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 w:val="restart"/>
            <w:shd w:val="clear" w:color="auto" w:fill="auto"/>
            <w:noWrap/>
            <w:vAlign w:val="bottom"/>
            <w:hideMark/>
          </w:tcPr>
          <w:p w14:paraId="158B3AF2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338" w:type="dxa"/>
            <w:vMerge w:val="restart"/>
            <w:shd w:val="clear" w:color="auto" w:fill="auto"/>
            <w:noWrap/>
            <w:vAlign w:val="bottom"/>
            <w:hideMark/>
          </w:tcPr>
          <w:p w14:paraId="19610CFD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bottom"/>
            <w:hideMark/>
          </w:tcPr>
          <w:p w14:paraId="3B3C0CC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09C39B2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3023944A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</w:tr>
      <w:tr w:rsidR="00AB25B1" w:rsidRPr="002E1E6B" w14:paraId="1D517167" w14:textId="77777777" w:rsidTr="00AB25B1">
        <w:trPr>
          <w:trHeight w:val="247"/>
        </w:trPr>
        <w:tc>
          <w:tcPr>
            <w:tcW w:w="0" w:type="auto"/>
            <w:vMerge/>
            <w:tcBorders>
              <w:left w:val="dotted" w:sz="4" w:space="0" w:color="auto"/>
            </w:tcBorders>
            <w:vAlign w:val="center"/>
            <w:hideMark/>
          </w:tcPr>
          <w:p w14:paraId="783BA21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22C63A6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Largo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29BC3AF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3530027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0DDC0B3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4DA71159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29E5C741" w14:textId="77777777" w:rsidTr="00AB25B1">
        <w:trPr>
          <w:trHeight w:val="247"/>
        </w:trPr>
        <w:tc>
          <w:tcPr>
            <w:tcW w:w="0" w:type="auto"/>
            <w:vMerge/>
            <w:tcBorders>
              <w:left w:val="dotted" w:sz="4" w:space="0" w:color="auto"/>
            </w:tcBorders>
            <w:vAlign w:val="center"/>
            <w:hideMark/>
          </w:tcPr>
          <w:p w14:paraId="58784FB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A97DEE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Ancho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4F4F043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2561394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1DDE177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6C378B3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7E7084E9" w14:textId="77777777" w:rsidTr="00AB25B1">
        <w:trPr>
          <w:trHeight w:val="247"/>
        </w:trPr>
        <w:tc>
          <w:tcPr>
            <w:tcW w:w="0" w:type="auto"/>
            <w:vMerge w:val="restart"/>
            <w:tcBorders>
              <w:lef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19DAA8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DE65B43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Alto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1947F97A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 w:val="restart"/>
            <w:shd w:val="clear" w:color="auto" w:fill="auto"/>
            <w:noWrap/>
            <w:vAlign w:val="bottom"/>
            <w:hideMark/>
          </w:tcPr>
          <w:p w14:paraId="793A7284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338" w:type="dxa"/>
            <w:vMerge w:val="restart"/>
            <w:shd w:val="clear" w:color="auto" w:fill="auto"/>
            <w:noWrap/>
            <w:vAlign w:val="bottom"/>
            <w:hideMark/>
          </w:tcPr>
          <w:p w14:paraId="524830CE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bottom"/>
            <w:hideMark/>
          </w:tcPr>
          <w:p w14:paraId="36853C9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3072E41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42A63C9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</w:tr>
      <w:tr w:rsidR="00AB25B1" w:rsidRPr="002E1E6B" w14:paraId="7455EF68" w14:textId="77777777" w:rsidTr="00AB25B1">
        <w:trPr>
          <w:trHeight w:val="247"/>
        </w:trPr>
        <w:tc>
          <w:tcPr>
            <w:tcW w:w="0" w:type="auto"/>
            <w:vMerge/>
            <w:tcBorders>
              <w:left w:val="dotted" w:sz="4" w:space="0" w:color="auto"/>
            </w:tcBorders>
            <w:vAlign w:val="center"/>
            <w:hideMark/>
          </w:tcPr>
          <w:p w14:paraId="3DA7E71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D592E5A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Largo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11541A19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6279FE0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7D1367A6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6C7C36F9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6F811673" w14:textId="77777777" w:rsidTr="00AB25B1">
        <w:trPr>
          <w:trHeight w:val="247"/>
        </w:trPr>
        <w:tc>
          <w:tcPr>
            <w:tcW w:w="0" w:type="auto"/>
            <w:vMerge/>
            <w:tcBorders>
              <w:left w:val="dotted" w:sz="4" w:space="0" w:color="auto"/>
            </w:tcBorders>
            <w:vAlign w:val="center"/>
            <w:hideMark/>
          </w:tcPr>
          <w:p w14:paraId="1FCE59DA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A59B76B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Ancho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6EDE58B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62FD4974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29F7C82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21C7227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7B2EE6D3" w14:textId="77777777" w:rsidTr="00AB25B1">
        <w:trPr>
          <w:trHeight w:val="247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6472BF8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336E9C0A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Alto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3565086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 w:val="restart"/>
            <w:shd w:val="clear" w:color="auto" w:fill="auto"/>
            <w:noWrap/>
            <w:vAlign w:val="bottom"/>
            <w:hideMark/>
          </w:tcPr>
          <w:p w14:paraId="7FFFDF95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338" w:type="dxa"/>
            <w:vMerge w:val="restart"/>
            <w:shd w:val="clear" w:color="auto" w:fill="auto"/>
            <w:noWrap/>
            <w:vAlign w:val="bottom"/>
            <w:hideMark/>
          </w:tcPr>
          <w:p w14:paraId="16314F9E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bottom"/>
            <w:hideMark/>
          </w:tcPr>
          <w:p w14:paraId="7CC816D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232244E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74B91386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</w:tr>
      <w:tr w:rsidR="00AB25B1" w:rsidRPr="002E1E6B" w14:paraId="71E088C4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515A2343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A07AFD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Largo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63F261B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649A83D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16BFAB7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5221B31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617AF344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4DEBBA5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759890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Ancho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70EACC6C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7AB1473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7E06E0AC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68E62DE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795F6616" w14:textId="77777777" w:rsidTr="00AB25B1">
        <w:trPr>
          <w:trHeight w:val="247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4D37270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ED9FA64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Alto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0B67C804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 w:val="restart"/>
            <w:shd w:val="clear" w:color="auto" w:fill="auto"/>
            <w:noWrap/>
            <w:vAlign w:val="bottom"/>
            <w:hideMark/>
          </w:tcPr>
          <w:p w14:paraId="2770F455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338" w:type="dxa"/>
            <w:vMerge w:val="restart"/>
            <w:shd w:val="clear" w:color="auto" w:fill="auto"/>
            <w:noWrap/>
            <w:vAlign w:val="bottom"/>
            <w:hideMark/>
          </w:tcPr>
          <w:p w14:paraId="335A212B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bottom"/>
            <w:hideMark/>
          </w:tcPr>
          <w:p w14:paraId="23B7429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488372A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75D14C0C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</w:tr>
      <w:tr w:rsidR="00AB25B1" w:rsidRPr="002E1E6B" w14:paraId="2992A9F9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5BDC526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2E520F5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Largo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1D24236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0E6DE362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28B8E159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57A9D664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4D4D7AD5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7A8F81A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E6DFFD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Ancho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0CFBE373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36516342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6B59A275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68BA474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53B7E20B" w14:textId="77777777" w:rsidTr="00AB25B1">
        <w:trPr>
          <w:trHeight w:val="247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06E29E0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D4950D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Alto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50AE1E9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 w:val="restart"/>
            <w:shd w:val="clear" w:color="auto" w:fill="auto"/>
            <w:noWrap/>
            <w:vAlign w:val="bottom"/>
            <w:hideMark/>
          </w:tcPr>
          <w:p w14:paraId="42D9722F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338" w:type="dxa"/>
            <w:vMerge w:val="restart"/>
            <w:shd w:val="clear" w:color="auto" w:fill="auto"/>
            <w:noWrap/>
            <w:vAlign w:val="bottom"/>
            <w:hideMark/>
          </w:tcPr>
          <w:p w14:paraId="2AFE464C" w14:textId="77777777" w:rsidR="004F6C49" w:rsidRPr="002E1E6B" w:rsidRDefault="004F6C49" w:rsidP="00E96D2E">
            <w:pPr>
              <w:shd w:val="clear" w:color="auto" w:fill="FFFFFF" w:themeFill="background1"/>
              <w:jc w:val="center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bottom"/>
            <w:hideMark/>
          </w:tcPr>
          <w:p w14:paraId="77DBA78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40B7B32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  <w:p w14:paraId="62618F0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</w:tr>
      <w:tr w:rsidR="00AB25B1" w:rsidRPr="002E1E6B" w14:paraId="45115D27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5067A12D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329F2BB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Largo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1F5DDD2F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6EFB20A6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33207292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7ED82506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AB25B1" w:rsidRPr="002E1E6B" w14:paraId="550A9986" w14:textId="77777777" w:rsidTr="00AB25B1">
        <w:trPr>
          <w:trHeight w:val="247"/>
        </w:trPr>
        <w:tc>
          <w:tcPr>
            <w:tcW w:w="0" w:type="auto"/>
            <w:vMerge/>
            <w:vAlign w:val="center"/>
            <w:hideMark/>
          </w:tcPr>
          <w:p w14:paraId="462F7251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25415C6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 xml:space="preserve">Ancho </w:t>
            </w: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14:paraId="5782A020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  <w:r w:rsidRPr="002E1E6B">
              <w:rPr>
                <w:rFonts w:cs="Arial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650" w:type="dxa"/>
            <w:vMerge/>
            <w:vAlign w:val="center"/>
            <w:hideMark/>
          </w:tcPr>
          <w:p w14:paraId="4945DB1E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338" w:type="dxa"/>
            <w:vMerge/>
            <w:vAlign w:val="center"/>
            <w:hideMark/>
          </w:tcPr>
          <w:p w14:paraId="17F3F288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2200" w:type="dxa"/>
            <w:vMerge/>
            <w:shd w:val="clear" w:color="auto" w:fill="auto"/>
            <w:noWrap/>
            <w:vAlign w:val="bottom"/>
            <w:hideMark/>
          </w:tcPr>
          <w:p w14:paraId="04ABFCB7" w14:textId="77777777" w:rsidR="004F6C49" w:rsidRPr="002E1E6B" w:rsidRDefault="004F6C49" w:rsidP="00E96D2E">
            <w:pPr>
              <w:shd w:val="clear" w:color="auto" w:fill="FFFFFF" w:themeFill="background1"/>
              <w:rPr>
                <w:rFonts w:cs="Arial"/>
                <w:sz w:val="16"/>
                <w:szCs w:val="16"/>
                <w:lang w:val="es-CO" w:eastAsia="es-CO"/>
              </w:rPr>
            </w:pPr>
          </w:p>
        </w:tc>
      </w:tr>
      <w:tr w:rsidR="009E6A51" w:rsidRPr="002E1E6B" w14:paraId="71ED3D2C" w14:textId="77777777" w:rsidTr="00AB25B1">
        <w:trPr>
          <w:trHeight w:val="247"/>
        </w:trPr>
        <w:tc>
          <w:tcPr>
            <w:tcW w:w="192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2B0877E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Volumen por especie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194AB023" w14:textId="77777777" w:rsidR="009E6A51" w:rsidRPr="002E1E6B" w:rsidRDefault="009E6A51" w:rsidP="00E96D2E">
            <w:p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proofErr w:type="spellStart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Sp</w:t>
            </w:r>
            <w:proofErr w:type="spellEnd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 1.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153ED81" w14:textId="77777777" w:rsidR="009E6A51" w:rsidRPr="002E1E6B" w:rsidRDefault="009E6A51" w:rsidP="00E96D2E">
            <w:p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proofErr w:type="spellStart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Sp</w:t>
            </w:r>
            <w:proofErr w:type="spellEnd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 2.</w:t>
            </w:r>
          </w:p>
        </w:tc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6BCB4FF1" w14:textId="77777777" w:rsidR="009E6A51" w:rsidRPr="002E1E6B" w:rsidRDefault="009E6A51" w:rsidP="00E96D2E">
            <w:p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proofErr w:type="spellStart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Sp</w:t>
            </w:r>
            <w:proofErr w:type="spellEnd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 3.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71C6C7D5" w14:textId="77777777" w:rsidR="009E6A51" w:rsidRPr="002E1E6B" w:rsidRDefault="009E6A51" w:rsidP="00E96D2E">
            <w:pPr>
              <w:shd w:val="clear" w:color="auto" w:fill="FFFFFF" w:themeFill="background1"/>
              <w:rPr>
                <w:rFonts w:cs="Arial"/>
                <w:b/>
                <w:bCs/>
                <w:sz w:val="16"/>
                <w:szCs w:val="16"/>
                <w:lang w:val="es-CO" w:eastAsia="es-CO"/>
              </w:rPr>
            </w:pPr>
            <w:proofErr w:type="spellStart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Sp</w:t>
            </w:r>
            <w:proofErr w:type="spellEnd"/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 4.</w:t>
            </w:r>
          </w:p>
        </w:tc>
      </w:tr>
      <w:tr w:rsidR="009E6A51" w:rsidRPr="002E1E6B" w14:paraId="1A784852" w14:textId="77777777" w:rsidTr="00AB25B1">
        <w:trPr>
          <w:trHeight w:val="247"/>
        </w:trPr>
        <w:tc>
          <w:tcPr>
            <w:tcW w:w="1920" w:type="dxa"/>
            <w:gridSpan w:val="2"/>
            <w:vMerge/>
            <w:shd w:val="clear" w:color="auto" w:fill="auto"/>
            <w:noWrap/>
            <w:vAlign w:val="bottom"/>
          </w:tcPr>
          <w:p w14:paraId="3550B87F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  <w:tc>
          <w:tcPr>
            <w:tcW w:w="1650" w:type="dxa"/>
            <w:shd w:val="clear" w:color="auto" w:fill="auto"/>
            <w:vAlign w:val="bottom"/>
          </w:tcPr>
          <w:p w14:paraId="74C2AF2F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  <w:tc>
          <w:tcPr>
            <w:tcW w:w="1650" w:type="dxa"/>
            <w:shd w:val="clear" w:color="auto" w:fill="auto"/>
            <w:vAlign w:val="bottom"/>
          </w:tcPr>
          <w:p w14:paraId="6BC7901D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  <w:tc>
          <w:tcPr>
            <w:tcW w:w="2338" w:type="dxa"/>
            <w:shd w:val="clear" w:color="auto" w:fill="auto"/>
            <w:noWrap/>
            <w:vAlign w:val="bottom"/>
          </w:tcPr>
          <w:p w14:paraId="61F0940E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  <w:tc>
          <w:tcPr>
            <w:tcW w:w="2200" w:type="dxa"/>
            <w:shd w:val="clear" w:color="auto" w:fill="auto"/>
            <w:vAlign w:val="bottom"/>
          </w:tcPr>
          <w:p w14:paraId="656CD019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</w:tr>
      <w:tr w:rsidR="009E6A51" w:rsidRPr="002E1E6B" w14:paraId="6AE9AD2B" w14:textId="77777777" w:rsidTr="00AB25B1">
        <w:trPr>
          <w:trHeight w:val="358"/>
        </w:trPr>
        <w:tc>
          <w:tcPr>
            <w:tcW w:w="1920" w:type="dxa"/>
            <w:gridSpan w:val="2"/>
            <w:shd w:val="clear" w:color="auto" w:fill="auto"/>
            <w:noWrap/>
            <w:vAlign w:val="center"/>
          </w:tcPr>
          <w:p w14:paraId="137B2139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  <w:r w:rsidRPr="002E1E6B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 xml:space="preserve">Total </w:t>
            </w:r>
            <w:r w:rsidRPr="00D62888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G</w:t>
            </w:r>
            <w:bookmarkStart w:id="0" w:name="_GoBack"/>
            <w:bookmarkEnd w:id="0"/>
            <w:r w:rsidRPr="00D62888">
              <w:rPr>
                <w:rFonts w:cs="Arial"/>
                <w:b/>
                <w:bCs/>
                <w:sz w:val="16"/>
                <w:szCs w:val="16"/>
                <w:lang w:val="es-CO" w:eastAsia="es-CO"/>
              </w:rPr>
              <w:t>eneral</w:t>
            </w:r>
          </w:p>
        </w:tc>
        <w:tc>
          <w:tcPr>
            <w:tcW w:w="7839" w:type="dxa"/>
            <w:gridSpan w:val="4"/>
            <w:shd w:val="clear" w:color="auto" w:fill="auto"/>
            <w:vAlign w:val="bottom"/>
          </w:tcPr>
          <w:p w14:paraId="75B63A5B" w14:textId="77777777" w:rsidR="009E6A51" w:rsidRPr="002E1E6B" w:rsidRDefault="009E6A51" w:rsidP="00E96D2E">
            <w:pPr>
              <w:shd w:val="clear" w:color="auto" w:fill="FFFFFF" w:themeFill="background1"/>
              <w:jc w:val="center"/>
              <w:rPr>
                <w:rFonts w:cs="Arial"/>
                <w:b/>
                <w:bCs/>
                <w:sz w:val="16"/>
                <w:szCs w:val="16"/>
                <w:highlight w:val="green"/>
                <w:lang w:val="es-CO" w:eastAsia="es-CO"/>
              </w:rPr>
            </w:pPr>
          </w:p>
        </w:tc>
      </w:tr>
    </w:tbl>
    <w:p w14:paraId="21A52B0E" w14:textId="77777777" w:rsidR="000F0535" w:rsidRPr="002E1E6B" w:rsidRDefault="000F0535" w:rsidP="00E96D2E">
      <w:pPr>
        <w:pStyle w:val="Textoindependiente"/>
        <w:shd w:val="clear" w:color="auto" w:fill="FFFFFF" w:themeFill="background1"/>
        <w:ind w:left="720"/>
        <w:rPr>
          <w:rFonts w:cs="Arial"/>
          <w:sz w:val="16"/>
          <w:szCs w:val="16"/>
        </w:rPr>
      </w:pPr>
    </w:p>
    <w:p w14:paraId="5871893B" w14:textId="77777777" w:rsidR="00B85DB4" w:rsidRPr="002E1E6B" w:rsidRDefault="00B85DB4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16AA91C6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28A71DA4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2E28E5B6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72013561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3369C845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7C34C69F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FB4AD83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217135DC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F2C0667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26FE49DA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463FF06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B3B3FF5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7B114502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609167F8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454E73E1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6DC04FF5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5C86650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7409CBB9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36D96F0B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4E85D622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7F74A7B8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39534816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4B0152C7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0CD16D85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596336E5" w14:textId="77777777" w:rsidR="00CC5A1E" w:rsidRPr="002E1E6B" w:rsidRDefault="00CC5A1E" w:rsidP="00E96D2E">
      <w:pPr>
        <w:shd w:val="clear" w:color="auto" w:fill="FFFFFF" w:themeFill="background1"/>
        <w:rPr>
          <w:rFonts w:cs="Arial"/>
          <w:sz w:val="16"/>
          <w:szCs w:val="16"/>
        </w:rPr>
      </w:pPr>
    </w:p>
    <w:p w14:paraId="4458B83E" w14:textId="4F584725" w:rsidR="00A350BB" w:rsidRDefault="00A350BB" w:rsidP="00E96D2E">
      <w:pPr>
        <w:rPr>
          <w:rFonts w:cs="Arial"/>
          <w:sz w:val="16"/>
          <w:szCs w:val="16"/>
        </w:rPr>
      </w:pPr>
    </w:p>
    <w:p w14:paraId="08AE3754" w14:textId="1E8D3FAC" w:rsidR="002E1E6B" w:rsidRDefault="002E1E6B" w:rsidP="00E96D2E">
      <w:pPr>
        <w:rPr>
          <w:rFonts w:cs="Arial"/>
          <w:sz w:val="16"/>
          <w:szCs w:val="16"/>
        </w:rPr>
      </w:pPr>
    </w:p>
    <w:p w14:paraId="2BD07F21" w14:textId="78A9E010" w:rsidR="002E1E6B" w:rsidRDefault="002E1E6B" w:rsidP="00E96D2E">
      <w:pPr>
        <w:rPr>
          <w:rFonts w:cs="Arial"/>
          <w:sz w:val="16"/>
          <w:szCs w:val="16"/>
        </w:rPr>
      </w:pPr>
    </w:p>
    <w:p w14:paraId="2805C62B" w14:textId="009018F2" w:rsidR="002E1E6B" w:rsidRDefault="002E1E6B" w:rsidP="00E96D2E">
      <w:pPr>
        <w:rPr>
          <w:rFonts w:cs="Arial"/>
          <w:sz w:val="16"/>
          <w:szCs w:val="16"/>
        </w:rPr>
      </w:pPr>
    </w:p>
    <w:p w14:paraId="52C49E68" w14:textId="271883F6" w:rsidR="002E1E6B" w:rsidRPr="002E1E6B" w:rsidRDefault="002E1E6B" w:rsidP="00E96D2E">
      <w:pPr>
        <w:rPr>
          <w:rFonts w:cs="Arial"/>
          <w:sz w:val="16"/>
          <w:szCs w:val="16"/>
        </w:rPr>
      </w:pPr>
    </w:p>
    <w:sectPr w:rsidR="002E1E6B" w:rsidRPr="002E1E6B" w:rsidSect="001C688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18722" w:code="120"/>
      <w:pgMar w:top="720" w:right="720" w:bottom="720" w:left="720" w:header="567" w:footer="1361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B766E6" w14:textId="77777777" w:rsidR="00AC47EB" w:rsidRDefault="00AC47EB">
      <w:r>
        <w:separator/>
      </w:r>
    </w:p>
  </w:endnote>
  <w:endnote w:type="continuationSeparator" w:id="0">
    <w:p w14:paraId="774FA905" w14:textId="77777777" w:rsidR="00AC47EB" w:rsidRDefault="00AC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0208A" w14:textId="77777777" w:rsidR="00A21F9F" w:rsidRDefault="00640B8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21F9F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21F9F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5B2D36F5" w14:textId="77777777" w:rsidR="00A21F9F" w:rsidRDefault="00A21F9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85E62" w14:textId="77777777" w:rsidR="004152F3" w:rsidRPr="002E1E6B" w:rsidRDefault="004152F3" w:rsidP="004152F3">
    <w:pPr>
      <w:pStyle w:val="Piedepgina"/>
      <w:jc w:val="center"/>
      <w:rPr>
        <w:rFonts w:cs="Arial"/>
        <w:sz w:val="16"/>
      </w:rPr>
    </w:pPr>
    <w:r w:rsidRPr="002E1E6B">
      <w:rPr>
        <w:rFonts w:cs="Arial"/>
        <w:sz w:val="16"/>
      </w:rPr>
      <w:t>R-AA-</w:t>
    </w:r>
    <w:r w:rsidR="000F0535" w:rsidRPr="002E1E6B">
      <w:rPr>
        <w:rFonts w:cs="Arial"/>
        <w:sz w:val="16"/>
      </w:rPr>
      <w:t>149</w:t>
    </w:r>
  </w:p>
  <w:p w14:paraId="05699E10" w14:textId="72943223" w:rsidR="004152F3" w:rsidRPr="002E1E6B" w:rsidRDefault="00C531C1" w:rsidP="004152F3">
    <w:pPr>
      <w:pStyle w:val="Piedepgina"/>
      <w:jc w:val="center"/>
      <w:rPr>
        <w:rFonts w:cs="Arial"/>
        <w:sz w:val="16"/>
      </w:rPr>
    </w:pPr>
    <w:r w:rsidRPr="002E1E6B">
      <w:rPr>
        <w:rFonts w:cs="Arial"/>
        <w:sz w:val="16"/>
      </w:rPr>
      <w:t xml:space="preserve">Versión </w:t>
    </w:r>
    <w:r w:rsidR="000F0535" w:rsidRPr="002E1E6B">
      <w:rPr>
        <w:rFonts w:cs="Arial"/>
        <w:sz w:val="16"/>
      </w:rPr>
      <w:t>0</w:t>
    </w:r>
    <w:r w:rsidR="00E96D2E" w:rsidRPr="002E1E6B">
      <w:rPr>
        <w:rFonts w:cs="Arial"/>
        <w:sz w:val="16"/>
      </w:rPr>
      <w:t>2</w:t>
    </w:r>
  </w:p>
  <w:p w14:paraId="3FE171BA" w14:textId="77777777" w:rsidR="00A21F9F" w:rsidRPr="002E1E6B" w:rsidRDefault="004152F3" w:rsidP="004152F3">
    <w:pPr>
      <w:pStyle w:val="Piedepgina"/>
      <w:jc w:val="center"/>
      <w:rPr>
        <w:rStyle w:val="Nmerodepgina"/>
        <w:rFonts w:cs="Arial"/>
      </w:rPr>
    </w:pPr>
    <w:r w:rsidRPr="002E1E6B">
      <w:rPr>
        <w:rFonts w:cs="Arial"/>
        <w:sz w:val="16"/>
      </w:rPr>
      <w:t>2 de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9CEAD" w14:textId="77777777" w:rsidR="00A21F9F" w:rsidRDefault="00A21F9F">
    <w:pPr>
      <w:pStyle w:val="Piedepgina"/>
      <w:rPr>
        <w:sz w:val="16"/>
      </w:rPr>
    </w:pPr>
    <w:r>
      <w:rPr>
        <w:rFonts w:cs="Arial"/>
        <w:color w:val="C0C0C0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06D3E" w14:textId="77777777" w:rsidR="00AC47EB" w:rsidRDefault="00AC47EB">
      <w:r>
        <w:separator/>
      </w:r>
    </w:p>
  </w:footnote>
  <w:footnote w:type="continuationSeparator" w:id="0">
    <w:p w14:paraId="2DC50A12" w14:textId="77777777" w:rsidR="00AC47EB" w:rsidRDefault="00AC47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839363" w14:textId="77777777" w:rsidR="00A21F9F" w:rsidRPr="004152F3" w:rsidRDefault="004152F3" w:rsidP="004152F3">
    <w:pPr>
      <w:pStyle w:val="Encabezado"/>
      <w:tabs>
        <w:tab w:val="clear" w:pos="4252"/>
        <w:tab w:val="center" w:pos="8931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2196"/>
      <w:gridCol w:w="6266"/>
    </w:tblGrid>
    <w:tr w:rsidR="005635A7" w:rsidRPr="002E1E6B" w14:paraId="502BBA66" w14:textId="77777777" w:rsidTr="00F75E20">
      <w:trPr>
        <w:trHeight w:val="300"/>
      </w:trPr>
      <w:tc>
        <w:tcPr>
          <w:tcW w:w="2196" w:type="dxa"/>
          <w:vMerge w:val="restart"/>
          <w:vAlign w:val="center"/>
        </w:tcPr>
        <w:p w14:paraId="6B4841C3" w14:textId="73EA4CAA" w:rsidR="005635A7" w:rsidRPr="002E1E6B" w:rsidRDefault="002E1E6B" w:rsidP="005F7C0F">
          <w:pPr>
            <w:pStyle w:val="NormalWeb"/>
            <w:jc w:val="center"/>
            <w:rPr>
              <w:rFonts w:ascii="Arial" w:hAnsi="Arial" w:cs="Arial"/>
              <w:sz w:val="18"/>
              <w:szCs w:val="18"/>
            </w:rPr>
          </w:pPr>
          <w:r w:rsidRPr="002E1E6B">
            <w:rPr>
              <w:rFonts w:ascii="Arial" w:hAnsi="Arial" w:cs="Arial"/>
              <w:noProof/>
            </w:rPr>
            <w:drawing>
              <wp:inline distT="0" distB="0" distL="0" distR="0" wp14:anchorId="7E8C0DA4" wp14:editId="5DF43E65">
                <wp:extent cx="1057275" cy="453390"/>
                <wp:effectExtent l="0" t="0" r="9525" b="381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66" w:type="dxa"/>
          <w:shd w:val="clear" w:color="auto" w:fill="auto"/>
          <w:vAlign w:val="center"/>
        </w:tcPr>
        <w:p w14:paraId="4E0FD358" w14:textId="77777777" w:rsidR="005635A7" w:rsidRPr="002E1E6B" w:rsidRDefault="00875541" w:rsidP="004152F3">
          <w:pPr>
            <w:pStyle w:val="Encabezado"/>
            <w:jc w:val="both"/>
            <w:rPr>
              <w:rFonts w:cs="Arial"/>
              <w:b/>
              <w:sz w:val="18"/>
              <w:szCs w:val="18"/>
            </w:rPr>
          </w:pPr>
          <w:r w:rsidRPr="002E1E6B">
            <w:rPr>
              <w:rFonts w:cs="Arial"/>
              <w:b/>
            </w:rPr>
            <w:t>CONSTANCIA</w:t>
          </w:r>
          <w:r w:rsidR="00A65BE9" w:rsidRPr="002E1E6B">
            <w:rPr>
              <w:rFonts w:cs="Arial"/>
              <w:b/>
            </w:rPr>
            <w:t xml:space="preserve"> DE VERIFICACIÓN Y </w:t>
          </w:r>
          <w:r w:rsidRPr="002E1E6B">
            <w:rPr>
              <w:rFonts w:cs="Arial"/>
              <w:b/>
            </w:rPr>
            <w:t>ENTREGA DE SUN</w:t>
          </w:r>
          <w:r w:rsidR="007407F4" w:rsidRPr="002E1E6B">
            <w:rPr>
              <w:rFonts w:cs="Arial"/>
              <w:b/>
            </w:rPr>
            <w:t>L</w:t>
          </w:r>
          <w:r w:rsidRPr="002E1E6B">
            <w:rPr>
              <w:rFonts w:cs="Arial"/>
              <w:b/>
            </w:rPr>
            <w:t xml:space="preserve"> EN CAMPO</w:t>
          </w:r>
          <w:r w:rsidR="00A65BE9" w:rsidRPr="002E1E6B">
            <w:rPr>
              <w:rFonts w:cs="Arial"/>
              <w:b/>
            </w:rPr>
            <w:t>.</w:t>
          </w:r>
        </w:p>
      </w:tc>
    </w:tr>
    <w:tr w:rsidR="00F75E20" w:rsidRPr="002E1E6B" w14:paraId="1DEE819A" w14:textId="77777777" w:rsidTr="00F75E20">
      <w:trPr>
        <w:trHeight w:val="127"/>
      </w:trPr>
      <w:tc>
        <w:tcPr>
          <w:tcW w:w="2196" w:type="dxa"/>
          <w:vMerge/>
        </w:tcPr>
        <w:p w14:paraId="389AB651" w14:textId="77777777" w:rsidR="00F75E20" w:rsidRPr="002E1E6B" w:rsidRDefault="00F75E20" w:rsidP="00F75E20">
          <w:pPr>
            <w:pStyle w:val="Encabezado"/>
            <w:rPr>
              <w:rFonts w:cs="Arial"/>
              <w:sz w:val="18"/>
              <w:szCs w:val="18"/>
            </w:rPr>
          </w:pPr>
        </w:p>
      </w:tc>
      <w:tc>
        <w:tcPr>
          <w:tcW w:w="6266" w:type="dxa"/>
        </w:tcPr>
        <w:p w14:paraId="22512468" w14:textId="77777777" w:rsidR="00F75E20" w:rsidRPr="002E1E6B" w:rsidRDefault="00F75E20" w:rsidP="00F75E20">
          <w:pPr>
            <w:pStyle w:val="Encabezado"/>
            <w:rPr>
              <w:rFonts w:cs="Arial"/>
              <w:b/>
              <w:szCs w:val="24"/>
            </w:rPr>
          </w:pPr>
          <w:r w:rsidRPr="002E1E6B">
            <w:rPr>
              <w:rFonts w:cs="Arial"/>
              <w:b/>
              <w:szCs w:val="24"/>
            </w:rPr>
            <w:t>R-</w:t>
          </w:r>
          <w:r w:rsidRPr="002E1E6B">
            <w:rPr>
              <w:rFonts w:cs="Arial"/>
              <w:b/>
            </w:rPr>
            <w:t>AA</w:t>
          </w:r>
          <w:r w:rsidRPr="002E1E6B">
            <w:rPr>
              <w:rFonts w:cs="Arial"/>
              <w:b/>
              <w:szCs w:val="24"/>
            </w:rPr>
            <w:t>-</w:t>
          </w:r>
          <w:r w:rsidRPr="002E1E6B">
            <w:rPr>
              <w:rFonts w:cs="Arial"/>
              <w:b/>
            </w:rPr>
            <w:t>14</w:t>
          </w:r>
          <w:r w:rsidR="000F0535" w:rsidRPr="002E1E6B">
            <w:rPr>
              <w:rFonts w:cs="Arial"/>
              <w:b/>
            </w:rPr>
            <w:t>9</w:t>
          </w:r>
        </w:p>
      </w:tc>
    </w:tr>
    <w:tr w:rsidR="00F75E20" w:rsidRPr="002E1E6B" w14:paraId="59AA903B" w14:textId="77777777" w:rsidTr="00F75E20">
      <w:trPr>
        <w:trHeight w:val="71"/>
      </w:trPr>
      <w:tc>
        <w:tcPr>
          <w:tcW w:w="2196" w:type="dxa"/>
          <w:vMerge/>
        </w:tcPr>
        <w:p w14:paraId="61EE9FEC" w14:textId="77777777" w:rsidR="00F75E20" w:rsidRPr="002E1E6B" w:rsidRDefault="00F75E20" w:rsidP="00F75E20">
          <w:pPr>
            <w:pStyle w:val="Encabezado"/>
            <w:rPr>
              <w:rFonts w:cs="Arial"/>
              <w:sz w:val="18"/>
              <w:szCs w:val="18"/>
            </w:rPr>
          </w:pPr>
        </w:p>
      </w:tc>
      <w:tc>
        <w:tcPr>
          <w:tcW w:w="6266" w:type="dxa"/>
          <w:vAlign w:val="center"/>
        </w:tcPr>
        <w:p w14:paraId="1A7A1CAB" w14:textId="77777777" w:rsidR="00F75E20" w:rsidRPr="002E1E6B" w:rsidRDefault="00F75E20" w:rsidP="00F75E20">
          <w:pPr>
            <w:pStyle w:val="Encabezado"/>
            <w:rPr>
              <w:rFonts w:cs="Arial"/>
              <w:b/>
              <w:szCs w:val="24"/>
            </w:rPr>
          </w:pPr>
          <w:r w:rsidRPr="002E1E6B">
            <w:rPr>
              <w:rFonts w:cs="Arial"/>
              <w:b/>
              <w:szCs w:val="24"/>
            </w:rPr>
            <w:t>0</w:t>
          </w:r>
          <w:r w:rsidR="00CC5A1E" w:rsidRPr="002E1E6B">
            <w:rPr>
              <w:rFonts w:cs="Arial"/>
              <w:b/>
            </w:rPr>
            <w:t>2</w:t>
          </w:r>
        </w:p>
      </w:tc>
    </w:tr>
  </w:tbl>
  <w:p w14:paraId="7F6C058A" w14:textId="77777777" w:rsidR="00A21F9F" w:rsidRPr="00CC5A1E" w:rsidRDefault="00A21F9F" w:rsidP="004F6C49">
    <w:pPr>
      <w:pStyle w:val="Encabezado"/>
      <w:tabs>
        <w:tab w:val="clear" w:pos="4252"/>
        <w:tab w:val="clear" w:pos="8504"/>
        <w:tab w:val="left" w:pos="1875"/>
      </w:tabs>
      <w:rPr>
        <w:rFonts w:cs="Arial"/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27226"/>
    <w:multiLevelType w:val="hybridMultilevel"/>
    <w:tmpl w:val="2BF01662"/>
    <w:lvl w:ilvl="0" w:tplc="05246DCC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063AB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79E74F7"/>
    <w:multiLevelType w:val="hybridMultilevel"/>
    <w:tmpl w:val="0980BA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8210C88"/>
    <w:multiLevelType w:val="hybridMultilevel"/>
    <w:tmpl w:val="04128DC8"/>
    <w:lvl w:ilvl="0" w:tplc="BBF8D2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2266382"/>
    <w:multiLevelType w:val="hybridMultilevel"/>
    <w:tmpl w:val="A13E6F3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CCE"/>
    <w:rsid w:val="000035B0"/>
    <w:rsid w:val="000068AD"/>
    <w:rsid w:val="0003786E"/>
    <w:rsid w:val="000528BE"/>
    <w:rsid w:val="00052CE6"/>
    <w:rsid w:val="000A6287"/>
    <w:rsid w:val="000B01FA"/>
    <w:rsid w:val="000D0881"/>
    <w:rsid w:val="000D0AB0"/>
    <w:rsid w:val="000F0535"/>
    <w:rsid w:val="00145735"/>
    <w:rsid w:val="001506FB"/>
    <w:rsid w:val="00170E41"/>
    <w:rsid w:val="00174592"/>
    <w:rsid w:val="00184BEF"/>
    <w:rsid w:val="001C6882"/>
    <w:rsid w:val="001C7E60"/>
    <w:rsid w:val="001F71FD"/>
    <w:rsid w:val="00253D0B"/>
    <w:rsid w:val="002C4045"/>
    <w:rsid w:val="002D1C78"/>
    <w:rsid w:val="002E1E6B"/>
    <w:rsid w:val="00343666"/>
    <w:rsid w:val="0036377F"/>
    <w:rsid w:val="003663EB"/>
    <w:rsid w:val="0038348C"/>
    <w:rsid w:val="00392E58"/>
    <w:rsid w:val="003959FE"/>
    <w:rsid w:val="003B1986"/>
    <w:rsid w:val="004152F3"/>
    <w:rsid w:val="0043382A"/>
    <w:rsid w:val="0045172B"/>
    <w:rsid w:val="004A5CB0"/>
    <w:rsid w:val="004F6C49"/>
    <w:rsid w:val="00504909"/>
    <w:rsid w:val="00510230"/>
    <w:rsid w:val="00511BA1"/>
    <w:rsid w:val="00560C93"/>
    <w:rsid w:val="005635A7"/>
    <w:rsid w:val="00585E80"/>
    <w:rsid w:val="00586436"/>
    <w:rsid w:val="005A04EC"/>
    <w:rsid w:val="005C242A"/>
    <w:rsid w:val="005D039F"/>
    <w:rsid w:val="005F7C0F"/>
    <w:rsid w:val="00610348"/>
    <w:rsid w:val="0061700B"/>
    <w:rsid w:val="00634CE1"/>
    <w:rsid w:val="00640B8D"/>
    <w:rsid w:val="00670624"/>
    <w:rsid w:val="00671759"/>
    <w:rsid w:val="00674012"/>
    <w:rsid w:val="006858E4"/>
    <w:rsid w:val="00693345"/>
    <w:rsid w:val="006E7907"/>
    <w:rsid w:val="0070142D"/>
    <w:rsid w:val="00726282"/>
    <w:rsid w:val="007407F4"/>
    <w:rsid w:val="00767ABB"/>
    <w:rsid w:val="007B5365"/>
    <w:rsid w:val="00811349"/>
    <w:rsid w:val="00815450"/>
    <w:rsid w:val="00816C83"/>
    <w:rsid w:val="00827910"/>
    <w:rsid w:val="00867793"/>
    <w:rsid w:val="00875541"/>
    <w:rsid w:val="008F48E3"/>
    <w:rsid w:val="0090161F"/>
    <w:rsid w:val="00933224"/>
    <w:rsid w:val="009B599A"/>
    <w:rsid w:val="009E6A51"/>
    <w:rsid w:val="00A0078B"/>
    <w:rsid w:val="00A063F9"/>
    <w:rsid w:val="00A21F9F"/>
    <w:rsid w:val="00A34E04"/>
    <w:rsid w:val="00A34EF1"/>
    <w:rsid w:val="00A350BB"/>
    <w:rsid w:val="00A52456"/>
    <w:rsid w:val="00A65BE9"/>
    <w:rsid w:val="00A66138"/>
    <w:rsid w:val="00A775E1"/>
    <w:rsid w:val="00A950CD"/>
    <w:rsid w:val="00AB25B1"/>
    <w:rsid w:val="00AC47EB"/>
    <w:rsid w:val="00AC766F"/>
    <w:rsid w:val="00B16623"/>
    <w:rsid w:val="00B85DB4"/>
    <w:rsid w:val="00BB6E88"/>
    <w:rsid w:val="00BF7CCE"/>
    <w:rsid w:val="00C12150"/>
    <w:rsid w:val="00C50F89"/>
    <w:rsid w:val="00C531C1"/>
    <w:rsid w:val="00C557CB"/>
    <w:rsid w:val="00C70FC4"/>
    <w:rsid w:val="00C95414"/>
    <w:rsid w:val="00CA08E8"/>
    <w:rsid w:val="00CC5A1E"/>
    <w:rsid w:val="00CD1CA3"/>
    <w:rsid w:val="00CD5C4B"/>
    <w:rsid w:val="00D162AE"/>
    <w:rsid w:val="00D5403A"/>
    <w:rsid w:val="00D6071B"/>
    <w:rsid w:val="00D62888"/>
    <w:rsid w:val="00D665E7"/>
    <w:rsid w:val="00D70BD3"/>
    <w:rsid w:val="00D85876"/>
    <w:rsid w:val="00D96DDC"/>
    <w:rsid w:val="00DB0587"/>
    <w:rsid w:val="00DD327A"/>
    <w:rsid w:val="00DE44BA"/>
    <w:rsid w:val="00E00984"/>
    <w:rsid w:val="00E17AA1"/>
    <w:rsid w:val="00E2194C"/>
    <w:rsid w:val="00E46704"/>
    <w:rsid w:val="00E51FC4"/>
    <w:rsid w:val="00E5218A"/>
    <w:rsid w:val="00E85AA8"/>
    <w:rsid w:val="00E863F2"/>
    <w:rsid w:val="00E96D2E"/>
    <w:rsid w:val="00ED162D"/>
    <w:rsid w:val="00F349F7"/>
    <w:rsid w:val="00F53B1D"/>
    <w:rsid w:val="00F56B1A"/>
    <w:rsid w:val="00F75E20"/>
    <w:rsid w:val="00F77FA1"/>
    <w:rsid w:val="00F96F60"/>
    <w:rsid w:val="00FA47F5"/>
    <w:rsid w:val="00FD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2BA65A"/>
  <w15:docId w15:val="{91F0D275-82EB-477B-BC6F-F8A0E5D5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863F2"/>
    <w:rPr>
      <w:rFonts w:ascii="Arial" w:hAnsi="Arial"/>
      <w:sz w:val="24"/>
      <w:lang w:val="es-ES" w:eastAsia="es-ES"/>
    </w:rPr>
  </w:style>
  <w:style w:type="paragraph" w:styleId="Ttulo1">
    <w:name w:val="heading 1"/>
    <w:basedOn w:val="Normal"/>
    <w:next w:val="Normal"/>
    <w:qFormat/>
    <w:rsid w:val="00E863F2"/>
    <w:pPr>
      <w:keepNext/>
      <w:jc w:val="both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E863F2"/>
    <w:pPr>
      <w:keepNext/>
      <w:jc w:val="both"/>
      <w:outlineLvl w:val="1"/>
    </w:pPr>
    <w:rPr>
      <w:b/>
      <w:u w:val="single"/>
    </w:rPr>
  </w:style>
  <w:style w:type="paragraph" w:styleId="Ttulo3">
    <w:name w:val="heading 3"/>
    <w:basedOn w:val="Normal"/>
    <w:next w:val="Normal"/>
    <w:qFormat/>
    <w:rsid w:val="00E863F2"/>
    <w:pPr>
      <w:keepNext/>
      <w:ind w:firstLine="708"/>
      <w:jc w:val="both"/>
      <w:outlineLvl w:val="2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rsid w:val="00E863F2"/>
    <w:pPr>
      <w:keepNext/>
      <w:spacing w:line="360" w:lineRule="auto"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E863F2"/>
    <w:pPr>
      <w:keepNext/>
      <w:jc w:val="both"/>
      <w:outlineLvl w:val="4"/>
    </w:pPr>
    <w:rPr>
      <w:b/>
      <w:color w:val="000000"/>
      <w:sz w:val="22"/>
    </w:rPr>
  </w:style>
  <w:style w:type="paragraph" w:styleId="Ttulo7">
    <w:name w:val="heading 7"/>
    <w:basedOn w:val="Normal"/>
    <w:next w:val="Normal"/>
    <w:qFormat/>
    <w:rsid w:val="00E863F2"/>
    <w:pPr>
      <w:keepNext/>
      <w:outlineLvl w:val="6"/>
    </w:pPr>
    <w:rPr>
      <w:b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sinformato1">
    <w:name w:val="Texto sin formato1"/>
    <w:basedOn w:val="Normal"/>
    <w:rsid w:val="00E863F2"/>
    <w:rPr>
      <w:rFonts w:ascii="Courier New" w:hAnsi="Courier New"/>
      <w:sz w:val="20"/>
    </w:rPr>
  </w:style>
  <w:style w:type="paragraph" w:styleId="Textoindependiente">
    <w:name w:val="Body Text"/>
    <w:basedOn w:val="Normal"/>
    <w:rsid w:val="00E863F2"/>
    <w:pPr>
      <w:jc w:val="both"/>
    </w:pPr>
  </w:style>
  <w:style w:type="paragraph" w:styleId="Mapadeldocumento">
    <w:name w:val="Document Map"/>
    <w:basedOn w:val="Normal"/>
    <w:semiHidden/>
    <w:rsid w:val="00E863F2"/>
    <w:pPr>
      <w:shd w:val="clear" w:color="auto" w:fill="000080"/>
    </w:pPr>
    <w:rPr>
      <w:rFonts w:ascii="Tahoma" w:hAnsi="Tahoma"/>
    </w:rPr>
  </w:style>
  <w:style w:type="paragraph" w:styleId="Encabezado">
    <w:name w:val="header"/>
    <w:basedOn w:val="Normal"/>
    <w:link w:val="EncabezadoCar"/>
    <w:rsid w:val="00E863F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863F2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E863F2"/>
  </w:style>
  <w:style w:type="paragraph" w:styleId="Sangradetextonormal">
    <w:name w:val="Body Text Indent"/>
    <w:basedOn w:val="Normal"/>
    <w:rsid w:val="00E863F2"/>
    <w:pPr>
      <w:ind w:left="426"/>
      <w:jc w:val="both"/>
    </w:pPr>
  </w:style>
  <w:style w:type="paragraph" w:customStyle="1" w:styleId="Ttulo10">
    <w:name w:val="Título1"/>
    <w:basedOn w:val="Normal"/>
    <w:qFormat/>
    <w:rsid w:val="00E863F2"/>
    <w:pPr>
      <w:jc w:val="center"/>
    </w:pPr>
    <w:rPr>
      <w:b/>
    </w:rPr>
  </w:style>
  <w:style w:type="paragraph" w:styleId="Textoindependiente2">
    <w:name w:val="Body Text 2"/>
    <w:basedOn w:val="Normal"/>
    <w:rsid w:val="00E863F2"/>
    <w:pPr>
      <w:jc w:val="both"/>
    </w:pPr>
    <w:rPr>
      <w:sz w:val="22"/>
    </w:rPr>
  </w:style>
  <w:style w:type="paragraph" w:styleId="Sangra2detindependiente">
    <w:name w:val="Body Text Indent 2"/>
    <w:basedOn w:val="Normal"/>
    <w:rsid w:val="00E863F2"/>
    <w:pPr>
      <w:ind w:left="1416" w:hanging="707"/>
      <w:jc w:val="both"/>
    </w:pPr>
    <w:rPr>
      <w:rFonts w:ascii="Verdana" w:hAnsi="Verdana"/>
      <w:sz w:val="22"/>
    </w:rPr>
  </w:style>
  <w:style w:type="paragraph" w:styleId="Textoindependiente3">
    <w:name w:val="Body Text 3"/>
    <w:basedOn w:val="Normal"/>
    <w:rsid w:val="00E863F2"/>
    <w:pPr>
      <w:jc w:val="both"/>
    </w:pPr>
    <w:rPr>
      <w:rFonts w:ascii="Verdana" w:hAnsi="Verdana"/>
      <w:color w:val="000000"/>
      <w:sz w:val="22"/>
    </w:rPr>
  </w:style>
  <w:style w:type="paragraph" w:styleId="Sangra3detindependiente">
    <w:name w:val="Body Text Indent 3"/>
    <w:basedOn w:val="Normal"/>
    <w:rsid w:val="00E863F2"/>
    <w:pPr>
      <w:ind w:left="360"/>
    </w:pPr>
    <w:rPr>
      <w:rFonts w:ascii="Verdana" w:hAnsi="Verdana"/>
      <w:sz w:val="22"/>
    </w:rPr>
  </w:style>
  <w:style w:type="paragraph" w:styleId="Textosinformato">
    <w:name w:val="Plain Text"/>
    <w:basedOn w:val="Normal"/>
    <w:rsid w:val="00E863F2"/>
    <w:rPr>
      <w:rFonts w:ascii="Courier New" w:hAnsi="Courier New"/>
      <w:sz w:val="20"/>
    </w:rPr>
  </w:style>
  <w:style w:type="table" w:styleId="Tablaconcuadrcula">
    <w:name w:val="Table Grid"/>
    <w:basedOn w:val="Tablanormal"/>
    <w:rsid w:val="00CD1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635A7"/>
    <w:pPr>
      <w:spacing w:before="100" w:beforeAutospacing="1" w:after="100" w:afterAutospacing="1"/>
    </w:pPr>
    <w:rPr>
      <w:rFonts w:ascii="Times New Roman" w:hAnsi="Times New Roman"/>
      <w:color w:val="000000"/>
      <w:szCs w:val="24"/>
    </w:rPr>
  </w:style>
  <w:style w:type="paragraph" w:customStyle="1" w:styleId="Textopredeterminado">
    <w:name w:val="Texto predeterminado"/>
    <w:basedOn w:val="Normal"/>
    <w:rsid w:val="00A950CD"/>
    <w:pPr>
      <w:tabs>
        <w:tab w:val="left" w:pos="0"/>
      </w:tabs>
    </w:pPr>
    <w:rPr>
      <w:rFonts w:ascii="Times New Roman" w:hAnsi="Times New Roman"/>
      <w:szCs w:val="24"/>
      <w:lang w:val="es-CO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FC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FC4"/>
    <w:rPr>
      <w:rFonts w:ascii="Segoe UI" w:hAnsi="Segoe UI" w:cs="Segoe UI"/>
      <w:sz w:val="18"/>
      <w:szCs w:val="18"/>
      <w:lang w:val="es-ES" w:eastAsia="es-ES"/>
    </w:rPr>
  </w:style>
  <w:style w:type="character" w:customStyle="1" w:styleId="EncabezadoCar">
    <w:name w:val="Encabezado Car"/>
    <w:link w:val="Encabezado"/>
    <w:uiPriority w:val="99"/>
    <w:rsid w:val="00F75E20"/>
    <w:rPr>
      <w:rFonts w:ascii="Arial" w:hAnsi="Arial"/>
      <w:sz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9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miranda\Configuraci&#243;n%20local\Archivos%20temporales%20de%20Internet\Content.IE5\1WPKSV70\plantilla%20Concesi&#243;n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5559F-9109-46FD-982F-C3A55AAC5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Concesión</Template>
  <TotalTime>54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Concesión de Aguas Subterráneas</vt:lpstr>
    </vt:vector>
  </TitlesOfParts>
  <Manager>SDS</Manager>
  <Company>Corpouraba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Concesión de Aguas Subterráneas</dc:title>
  <dc:subject>Finca La Fortuna</dc:subject>
  <dc:creator>jmiranda</dc:creator>
  <cp:lastModifiedBy>Jhon Jaime</cp:lastModifiedBy>
  <cp:revision>8</cp:revision>
  <cp:lastPrinted>2018-05-03T16:34:00Z</cp:lastPrinted>
  <dcterms:created xsi:type="dcterms:W3CDTF">2020-05-19T01:46:00Z</dcterms:created>
  <dcterms:modified xsi:type="dcterms:W3CDTF">2024-12-10T19:34:00Z</dcterms:modified>
</cp:coreProperties>
</file>