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2608" w:rsidRPr="00FB51FA" w:rsidRDefault="00822608" w:rsidP="004B2F86">
      <w:pPr>
        <w:rPr>
          <w:rFonts w:ascii="Arial" w:hAnsi="Arial" w:cs="Arial"/>
        </w:rPr>
      </w:pPr>
    </w:p>
    <w:p w:rsidR="00460BE0" w:rsidRPr="00FB51FA" w:rsidRDefault="00460BE0" w:rsidP="004B2F86">
      <w:pPr>
        <w:rPr>
          <w:rFonts w:ascii="Arial" w:hAnsi="Arial" w:cs="Arial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708"/>
        <w:gridCol w:w="6579"/>
        <w:gridCol w:w="767"/>
      </w:tblGrid>
      <w:tr w:rsidR="00460BE0" w:rsidRPr="00FB51FA" w:rsidTr="00BD499F">
        <w:trPr>
          <w:cantSplit/>
        </w:trPr>
        <w:tc>
          <w:tcPr>
            <w:tcW w:w="1708" w:type="dxa"/>
            <w:vMerge w:val="restart"/>
          </w:tcPr>
          <w:p w:rsidR="00460BE0" w:rsidRPr="00FB51FA" w:rsidRDefault="00EE28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36F7AAE" wp14:editId="76C23FA5">
                  <wp:extent cx="1054100" cy="450850"/>
                  <wp:effectExtent l="0" t="0" r="0" b="6350"/>
                  <wp:docPr id="53" name="Imagen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FB51F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R-7.3-04: RÓTULO</w:t>
            </w:r>
          </w:p>
          <w:p w:rsidR="00460BE0" w:rsidRPr="00FB51FA" w:rsidRDefault="00460BE0" w:rsidP="00BD499F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B51FA">
              <w:rPr>
                <w:rFonts w:ascii="Arial" w:hAnsi="Arial" w:cs="Arial"/>
                <w:sz w:val="16"/>
                <w:szCs w:val="16"/>
                <w:lang w:val="es-ES_tradnl"/>
              </w:rPr>
              <w:t>Versión 0</w:t>
            </w:r>
            <w:r w:rsidR="00BD499F" w:rsidRPr="00FB51FA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  <w:p w:rsidR="00460BE0" w:rsidRPr="00FB51FA" w:rsidRDefault="00460BE0" w:rsidP="00BD499F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Fecha ______________ Hora ______________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Sitio de muestreo: ______________________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Muestreador: __________________________________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Simple: _____ Compuesta: _____ Integrada: 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Observaciones: _</w:t>
            </w:r>
            <w:r w:rsidR="00216012" w:rsidRPr="00FB51FA">
              <w:rPr>
                <w:rFonts w:ascii="Arial" w:hAnsi="Arial" w:cs="Arial"/>
                <w:sz w:val="22"/>
                <w:lang w:val="es-ES_tradnl"/>
              </w:rPr>
              <w:t>_</w:t>
            </w:r>
            <w:r w:rsidRPr="00FB51FA">
              <w:rPr>
                <w:rFonts w:ascii="Arial" w:hAnsi="Arial" w:cs="Arial"/>
                <w:sz w:val="22"/>
                <w:lang w:val="es-ES_tradnl"/>
              </w:rPr>
              <w:t>_______________________________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216012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Preservación: _</w:t>
            </w:r>
            <w:r w:rsidR="00460BE0" w:rsidRPr="00FB51FA">
              <w:rPr>
                <w:rFonts w:ascii="Arial" w:hAnsi="Arial" w:cs="Arial"/>
                <w:sz w:val="22"/>
                <w:lang w:val="es-ES_tradnl"/>
              </w:rPr>
              <w:t>_________________________________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460BE0" w:rsidRPr="00FB51FA" w:rsidTr="00BD499F">
        <w:trPr>
          <w:cantSplit/>
        </w:trPr>
        <w:tc>
          <w:tcPr>
            <w:tcW w:w="1708" w:type="dxa"/>
            <w:vMerge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 xml:space="preserve">Análisis: ______________________________________ </w:t>
            </w:r>
          </w:p>
        </w:tc>
        <w:tc>
          <w:tcPr>
            <w:tcW w:w="767" w:type="dxa"/>
          </w:tcPr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  <w:p w:rsidR="00460BE0" w:rsidRPr="00FB51FA" w:rsidRDefault="00460BE0" w:rsidP="00BD499F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</w:tbl>
    <w:p w:rsidR="00460BE0" w:rsidRPr="00FB51FA" w:rsidRDefault="00460BE0" w:rsidP="004B2F86">
      <w:pPr>
        <w:rPr>
          <w:rFonts w:ascii="Arial" w:hAnsi="Arial" w:cs="Arial"/>
        </w:rPr>
      </w:pPr>
    </w:p>
    <w:p w:rsidR="00216012" w:rsidRPr="00FB51FA" w:rsidRDefault="00216012" w:rsidP="004B2F86">
      <w:pPr>
        <w:rPr>
          <w:rFonts w:ascii="Arial" w:hAnsi="Arial" w:cs="Arial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708"/>
        <w:gridCol w:w="6579"/>
        <w:gridCol w:w="767"/>
      </w:tblGrid>
      <w:tr w:rsidR="00216012" w:rsidRPr="00FB51FA" w:rsidTr="008A6D32">
        <w:trPr>
          <w:cantSplit/>
        </w:trPr>
        <w:tc>
          <w:tcPr>
            <w:tcW w:w="1708" w:type="dxa"/>
            <w:vMerge w:val="restart"/>
          </w:tcPr>
          <w:p w:rsidR="00216012" w:rsidRPr="00FB51FA" w:rsidRDefault="00EE28E0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36F7AAE" wp14:editId="76C23FA5">
                  <wp:extent cx="1054100" cy="450850"/>
                  <wp:effectExtent l="0" t="0" r="0" b="635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FB51F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R-7.3-04: RÓTULO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B51FA">
              <w:rPr>
                <w:rFonts w:ascii="Arial" w:hAnsi="Arial" w:cs="Arial"/>
                <w:sz w:val="16"/>
                <w:szCs w:val="16"/>
                <w:lang w:val="es-ES_tradnl"/>
              </w:rPr>
              <w:t>Versión 05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Fecha ______________ Hora 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Sitio de muestreo: 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Muestreador: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Simple: _____ Compuesta: _____ Inte</w:t>
            </w:r>
            <w:bookmarkStart w:id="0" w:name="_GoBack"/>
            <w:bookmarkEnd w:id="0"/>
            <w:r w:rsidRPr="00FB51FA">
              <w:rPr>
                <w:rFonts w:ascii="Arial" w:hAnsi="Arial" w:cs="Arial"/>
                <w:sz w:val="22"/>
                <w:lang w:val="es-ES_tradnl"/>
              </w:rPr>
              <w:t>grada: 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Observaciones: 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Preservación: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 xml:space="preserve">Análisis: ______________________________________ 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</w:tbl>
    <w:p w:rsidR="00216012" w:rsidRPr="00FB51FA" w:rsidRDefault="00216012" w:rsidP="004B2F86">
      <w:pPr>
        <w:rPr>
          <w:rFonts w:ascii="Arial" w:hAnsi="Arial" w:cs="Arial"/>
        </w:rPr>
      </w:pPr>
    </w:p>
    <w:p w:rsidR="00216012" w:rsidRPr="00FB51FA" w:rsidRDefault="00216012" w:rsidP="004B2F86">
      <w:pPr>
        <w:rPr>
          <w:rFonts w:ascii="Arial" w:hAnsi="Arial" w:cs="Arial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708"/>
        <w:gridCol w:w="6579"/>
        <w:gridCol w:w="767"/>
      </w:tblGrid>
      <w:tr w:rsidR="00216012" w:rsidRPr="00FB51FA" w:rsidTr="008A6D32">
        <w:trPr>
          <w:cantSplit/>
        </w:trPr>
        <w:tc>
          <w:tcPr>
            <w:tcW w:w="1708" w:type="dxa"/>
            <w:vMerge w:val="restart"/>
          </w:tcPr>
          <w:p w:rsidR="00216012" w:rsidRPr="00FB51FA" w:rsidRDefault="00EE28E0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36F7AAE" wp14:editId="76C23FA5">
                  <wp:extent cx="1054100" cy="450850"/>
                  <wp:effectExtent l="0" t="0" r="0" b="635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FB51F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R-7.3-04: RÓTULO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B51FA">
              <w:rPr>
                <w:rFonts w:ascii="Arial" w:hAnsi="Arial" w:cs="Arial"/>
                <w:sz w:val="16"/>
                <w:szCs w:val="16"/>
                <w:lang w:val="es-ES_tradnl"/>
              </w:rPr>
              <w:t>Versión 05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Fecha ______________ Hora 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Sitio de muestreo: 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Muestreador: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Simple: _____ Compuesta: _____ Integrada: 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Observaciones: 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Preservación: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 xml:space="preserve">Análisis: ______________________________________ 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</w:tbl>
    <w:p w:rsidR="00216012" w:rsidRPr="00FB51FA" w:rsidRDefault="00216012" w:rsidP="004B2F86">
      <w:pPr>
        <w:rPr>
          <w:rFonts w:ascii="Arial" w:hAnsi="Arial" w:cs="Arial"/>
        </w:rPr>
      </w:pPr>
    </w:p>
    <w:p w:rsidR="00216012" w:rsidRPr="00FB51FA" w:rsidRDefault="00216012" w:rsidP="004B2F86">
      <w:pPr>
        <w:rPr>
          <w:rFonts w:ascii="Arial" w:hAnsi="Arial" w:cs="Arial"/>
        </w:rPr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708"/>
        <w:gridCol w:w="6579"/>
        <w:gridCol w:w="767"/>
      </w:tblGrid>
      <w:tr w:rsidR="00216012" w:rsidRPr="00FB51FA" w:rsidTr="008A6D32">
        <w:trPr>
          <w:cantSplit/>
        </w:trPr>
        <w:tc>
          <w:tcPr>
            <w:tcW w:w="1708" w:type="dxa"/>
            <w:vMerge w:val="restart"/>
          </w:tcPr>
          <w:p w:rsidR="00216012" w:rsidRPr="00FB51FA" w:rsidRDefault="00EE28E0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536F7AAE" wp14:editId="76C23FA5">
                  <wp:extent cx="1054100" cy="450850"/>
                  <wp:effectExtent l="0" t="0" r="0" b="635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45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FB51F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R-7.3-04: RÓTULO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FB51FA">
              <w:rPr>
                <w:rFonts w:ascii="Arial" w:hAnsi="Arial" w:cs="Arial"/>
                <w:sz w:val="16"/>
                <w:szCs w:val="16"/>
                <w:lang w:val="es-ES_tradnl"/>
              </w:rPr>
              <w:t>Versión 05</w:t>
            </w:r>
          </w:p>
          <w:p w:rsidR="00216012" w:rsidRPr="00FB51FA" w:rsidRDefault="00216012" w:rsidP="008A6D32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Fecha ______________ Hora 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Sitio de muestreo: 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Muestreador: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Simple: _____ Compuesta: _____ Integrada: 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Observaciones: 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>Preservación: __________________________________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216012" w:rsidRPr="00FB51FA" w:rsidTr="008A6D32">
        <w:trPr>
          <w:cantSplit/>
        </w:trPr>
        <w:tc>
          <w:tcPr>
            <w:tcW w:w="1708" w:type="dxa"/>
            <w:vMerge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6579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  <w:r w:rsidRPr="00FB51FA">
              <w:rPr>
                <w:rFonts w:ascii="Arial" w:hAnsi="Arial" w:cs="Arial"/>
                <w:sz w:val="22"/>
                <w:lang w:val="es-ES_tradnl"/>
              </w:rPr>
              <w:t xml:space="preserve">Análisis: ______________________________________ </w:t>
            </w:r>
          </w:p>
        </w:tc>
        <w:tc>
          <w:tcPr>
            <w:tcW w:w="767" w:type="dxa"/>
          </w:tcPr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  <w:p w:rsidR="00216012" w:rsidRPr="00FB51FA" w:rsidRDefault="00216012" w:rsidP="008A6D32">
            <w:pPr>
              <w:jc w:val="both"/>
              <w:rPr>
                <w:rFonts w:ascii="Arial" w:hAnsi="Arial" w:cs="Arial"/>
                <w:sz w:val="22"/>
                <w:lang w:val="es-ES_tradnl"/>
              </w:rPr>
            </w:pPr>
          </w:p>
        </w:tc>
      </w:tr>
    </w:tbl>
    <w:p w:rsidR="00460BE0" w:rsidRPr="00FB51FA" w:rsidRDefault="00460BE0" w:rsidP="004B2F86">
      <w:pPr>
        <w:rPr>
          <w:rFonts w:ascii="Arial" w:hAnsi="Arial" w:cs="Arial"/>
        </w:rPr>
      </w:pPr>
    </w:p>
    <w:p w:rsidR="004B2F86" w:rsidRPr="00FB51FA" w:rsidRDefault="004B2F86" w:rsidP="004B2F86">
      <w:pPr>
        <w:rPr>
          <w:rFonts w:ascii="Arial" w:hAnsi="Arial" w:cs="Arial"/>
        </w:rPr>
      </w:pPr>
    </w:p>
    <w:p w:rsidR="004B2F86" w:rsidRPr="00FB51FA" w:rsidRDefault="004B2F86" w:rsidP="004B2F86">
      <w:pPr>
        <w:rPr>
          <w:rFonts w:ascii="Arial" w:hAnsi="Arial" w:cs="Arial"/>
        </w:rPr>
      </w:pPr>
    </w:p>
    <w:p w:rsidR="004B2F86" w:rsidRPr="00FB51FA" w:rsidRDefault="004B2F86" w:rsidP="004B2F86">
      <w:pPr>
        <w:rPr>
          <w:rFonts w:ascii="Arial" w:hAnsi="Arial" w:cs="Arial"/>
        </w:rPr>
      </w:pPr>
    </w:p>
    <w:p w:rsidR="004B2F86" w:rsidRPr="00FB51FA" w:rsidRDefault="004B2F86" w:rsidP="004B2F86">
      <w:pPr>
        <w:rPr>
          <w:rFonts w:ascii="Arial" w:hAnsi="Arial" w:cs="Arial"/>
        </w:rPr>
      </w:pPr>
    </w:p>
    <w:sectPr w:rsidR="004B2F86" w:rsidRPr="00FB51FA" w:rsidSect="0011601B">
      <w:pgSz w:w="12240" w:h="15840" w:code="1"/>
      <w:pgMar w:top="567" w:right="1701" w:bottom="66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01B"/>
    <w:rsid w:val="0000265A"/>
    <w:rsid w:val="000F22DB"/>
    <w:rsid w:val="0011601B"/>
    <w:rsid w:val="00150D21"/>
    <w:rsid w:val="00216012"/>
    <w:rsid w:val="00460BE0"/>
    <w:rsid w:val="004B2F86"/>
    <w:rsid w:val="004C352D"/>
    <w:rsid w:val="007375EA"/>
    <w:rsid w:val="00822608"/>
    <w:rsid w:val="00A4599A"/>
    <w:rsid w:val="00A855A3"/>
    <w:rsid w:val="00BA63C4"/>
    <w:rsid w:val="00BD499F"/>
    <w:rsid w:val="00C601DF"/>
    <w:rsid w:val="00EE28E0"/>
    <w:rsid w:val="00FB51FA"/>
    <w:rsid w:val="00FC7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7F5F4-C06D-4E8A-8985-FA3369FD6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~wd09.tmp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~wd09.tmp</Template>
  <TotalTime>3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 de muestra ________ Lugar _____________________</vt:lpstr>
    </vt:vector>
  </TitlesOfParts>
  <Company> 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de muestra ________ Lugar _____________________</dc:title>
  <dc:subject/>
  <dc:creator>Laboratorio</dc:creator>
  <cp:keywords/>
  <cp:lastModifiedBy>Jhon Jaime</cp:lastModifiedBy>
  <cp:revision>5</cp:revision>
  <cp:lastPrinted>2006-09-26T14:19:00Z</cp:lastPrinted>
  <dcterms:created xsi:type="dcterms:W3CDTF">2023-11-14T21:40:00Z</dcterms:created>
  <dcterms:modified xsi:type="dcterms:W3CDTF">2024-11-22T19:47:00Z</dcterms:modified>
</cp:coreProperties>
</file>